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D52F5B">
      <w:pPr>
        <w:autoSpaceDE w:val="0"/>
        <w:autoSpaceDN w:val="0"/>
        <w:adjustRightInd w:val="0"/>
        <w:spacing w:line="360" w:lineRule="auto"/>
        <w:jc w:val="center"/>
        <w:rPr>
          <w:rFonts w:ascii="宋体" w:hAnsi="宋体" w:eastAsia="宋体" w:cs="宋体"/>
          <w:b/>
          <w:bCs/>
          <w:kern w:val="0"/>
          <w:sz w:val="36"/>
          <w:szCs w:val="36"/>
          <w:lang w:val="zh-CN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  <w:lang w:val="zh-CN"/>
        </w:rPr>
        <w:t>教育培训劳务合同</w:t>
      </w:r>
    </w:p>
    <w:p w14:paraId="1DEEE3E8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</w:p>
    <w:p w14:paraId="5438E1FD">
      <w:pPr>
        <w:autoSpaceDE w:val="0"/>
        <w:autoSpaceDN w:val="0"/>
        <w:adjustRightInd w:val="0"/>
        <w:spacing w:line="360" w:lineRule="auto"/>
        <w:ind w:firstLine="405"/>
        <w:jc w:val="left"/>
        <w:rPr>
          <w:rFonts w:hint="eastAsia"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甲方</w:t>
      </w:r>
    </w:p>
    <w:p w14:paraId="4DCA6A01">
      <w:pPr>
        <w:autoSpaceDE w:val="0"/>
        <w:autoSpaceDN w:val="0"/>
        <w:adjustRightInd w:val="0"/>
        <w:spacing w:line="360" w:lineRule="auto"/>
        <w:ind w:firstLine="405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名称：</w:t>
      </w:r>
    </w:p>
    <w:p w14:paraId="71DF96A2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</w:p>
    <w:p w14:paraId="036A4046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　　乙方</w:t>
      </w:r>
    </w:p>
    <w:p w14:paraId="18783DE5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　　姓名：</w:t>
      </w:r>
    </w:p>
    <w:p w14:paraId="4053CE19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　　居民身份证号码：</w:t>
      </w:r>
    </w:p>
    <w:p w14:paraId="528C43ED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</w:p>
    <w:p w14:paraId="4FE8AD75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　　根据《中华人民共和国民法通则》、《中华人民共和国合同法》和有关规定，甲乙双方经平等协商一致，自愿签订本劳务合同，共同遵守本合同所列条款。</w:t>
      </w:r>
    </w:p>
    <w:p w14:paraId="4E7AE386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</w:p>
    <w:p w14:paraId="20F01907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　　第一条 本合同期限为___年。</w:t>
      </w:r>
    </w:p>
    <w:p w14:paraId="22E22E88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</w:p>
    <w:p w14:paraId="51879A4D">
      <w:pPr>
        <w:autoSpaceDE w:val="0"/>
        <w:autoSpaceDN w:val="0"/>
        <w:adjustRightInd w:val="0"/>
        <w:spacing w:line="360" w:lineRule="auto"/>
        <w:ind w:firstLine="396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本合同于__年_  月__日生效，至______年_  月_</w:t>
      </w:r>
      <w:r>
        <w:rPr>
          <w:rFonts w:ascii="宋体" w:hAnsi="宋体" w:eastAsia="宋体" w:cs="宋体"/>
          <w:kern w:val="0"/>
          <w:sz w:val="24"/>
          <w:szCs w:val="24"/>
          <w:lang w:val="zh-CN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日；__年__月__日生效，至___ ___年_月_</w:t>
      </w:r>
      <w:r>
        <w:rPr>
          <w:rFonts w:ascii="宋体" w:hAnsi="宋体" w:eastAsia="宋体" w:cs="宋体"/>
          <w:kern w:val="0"/>
          <w:sz w:val="24"/>
          <w:szCs w:val="24"/>
          <w:lang w:val="zh-CN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日 终止。</w:t>
      </w:r>
    </w:p>
    <w:p w14:paraId="1C033968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</w:p>
    <w:p w14:paraId="68FEAA40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　　第二条 甲方安排乙方从事__授课_工作。甲方因经营需要和乙方的能力表现，可变更乙方的工作。乙方有反映本人意见的权利，但未经甲方批准，必须服从。</w:t>
      </w:r>
    </w:p>
    <w:p w14:paraId="348CCB75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</w:p>
    <w:p w14:paraId="704FD4BA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　　第三条 乙方提供劳务的方式为：</w:t>
      </w:r>
    </w:p>
    <w:p w14:paraId="0EB69524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</w:p>
    <w:p w14:paraId="09727C6B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　　第四条 乙方认为，根据乙方目前的健康状况，能依据本合同第二条、第三条约定的劳务内容、要求、方式为甲方提供劳务，乙方也愿意承担所约定劳务。</w:t>
      </w:r>
    </w:p>
    <w:p w14:paraId="4DA3AF94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</w:p>
    <w:p w14:paraId="2B893E6F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　　第五条 乙方负有保守甲方商业秘密的义务。乙方负有保护义务的商业秘密主要包括：乙方从甲方获得的与工作有关或因工作产生的任何商业、营销、客户、运营数据或其他性质的资料，无论以何种形式或何种载体，无论在披露时是否以口头、图像或以书面方式表明其具有保密性。</w:t>
      </w:r>
    </w:p>
    <w:p w14:paraId="2CE05BB3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</w:p>
    <w:p w14:paraId="56DE6D8F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　　第六条 甲乙双方按照约定费用达成一致，甲方支付乙方授课费用。</w:t>
      </w:r>
    </w:p>
    <w:p w14:paraId="54C3433E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</w:p>
    <w:p w14:paraId="06862FBA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　　第七条 甲方缴纳个人所得税。</w:t>
      </w:r>
    </w:p>
    <w:p w14:paraId="3C5BCFC6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</w:p>
    <w:p w14:paraId="338EBB08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　　第八条 发生下列情形之一，本合同提前终止：</w:t>
      </w:r>
    </w:p>
    <w:p w14:paraId="783C82FE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</w:p>
    <w:p w14:paraId="36610528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　　1、发生甲方或乙方不可抗拒的因数，造成一方或双方不能继续履行合同的；</w:t>
      </w:r>
    </w:p>
    <w:p w14:paraId="630E35C3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　　2、双方就解除本合同协商一致的；</w:t>
      </w:r>
    </w:p>
    <w:p w14:paraId="0FEC6006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　　3、乙方由于健康原因不能履行本合同义务的。</w:t>
      </w:r>
    </w:p>
    <w:p w14:paraId="7B2F708B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</w:p>
    <w:p w14:paraId="3D69D6BD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　　第九条 符合下列情况之一的，甲方可以解除本合同，辞退乙方</w:t>
      </w:r>
    </w:p>
    <w:p w14:paraId="32016C19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</w:p>
    <w:p w14:paraId="6CD42BCA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　　1、乙方因严重违反劳动纪律，按甲方员工守则及奖惩办法规定可以辞退的。</w:t>
      </w:r>
    </w:p>
    <w:p w14:paraId="233F5605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</w:p>
    <w:p w14:paraId="49A60A4A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　　2、乙方因病或非因工负伤在规定的医疗期满后，不能从事原工作也不能从事另行安排的工作的；</w:t>
      </w:r>
    </w:p>
    <w:p w14:paraId="25B44DE8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</w:p>
    <w:p w14:paraId="26B551DC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　　3、乙方不服从甲方的工作安排。</w:t>
      </w:r>
    </w:p>
    <w:p w14:paraId="677B0A76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</w:p>
    <w:p w14:paraId="3BCE32BC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　　4、甲方宣告破产、不再从事原经营行业。</w:t>
      </w:r>
    </w:p>
    <w:p w14:paraId="23002D0F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</w:p>
    <w:p w14:paraId="429CB394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　　第十条 乙方有以下行为，甲方有权立即通报开除乙方并追究由此造成的损失：</w:t>
      </w:r>
    </w:p>
    <w:p w14:paraId="6D59F9C4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</w:p>
    <w:p w14:paraId="1A007346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　　1、虚报帐目，帐目不清，弄虚作假，贪污货款。</w:t>
      </w:r>
    </w:p>
    <w:p w14:paraId="1A823716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</w:p>
    <w:p w14:paraId="67766490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　　2、偷盗财物，散布影响公司及同事形象的谣言。</w:t>
      </w:r>
    </w:p>
    <w:p w14:paraId="5178EE82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</w:p>
    <w:p w14:paraId="4F57B541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　　第十一条 乙方同意医疗费用自理，医疗期内甲方不支付劳务费。</w:t>
      </w:r>
    </w:p>
    <w:p w14:paraId="468FC749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</w:p>
    <w:p w14:paraId="1A6D1D2B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　　第十二条 本合同终止、解除后，乙方应在一周内将有关工作向甲方移交完毕，并附书面说明，如给甲方造成损失、应予赔偿。</w:t>
      </w:r>
    </w:p>
    <w:p w14:paraId="3295AD40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</w:p>
    <w:p w14:paraId="302A9BC1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　　第十三条 甲、乙双方若单方面解除本合同，需提前一个月通知另一方。</w:t>
      </w:r>
    </w:p>
    <w:p w14:paraId="58C46E41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</w:p>
    <w:p w14:paraId="526C09C0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　　第十四条 自合同生效起正常履行满__年时甲方一次性支付给乙方</w:t>
      </w:r>
      <w:r>
        <w:rPr>
          <w:rFonts w:hint="eastAsia" w:ascii="宋体" w:hAnsi="宋体" w:eastAsia="宋体" w:cs="宋体"/>
          <w:kern w:val="0"/>
          <w:sz w:val="24"/>
          <w:szCs w:val="24"/>
          <w:u w:val="single"/>
          <w:lang w:val="zh-CN"/>
        </w:rPr>
        <w:t>_    __</w:t>
      </w: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万元，合同期满甲方再一次性支付给乙方</w:t>
      </w:r>
      <w:r>
        <w:rPr>
          <w:rFonts w:hint="eastAsia" w:ascii="宋体" w:hAnsi="宋体" w:eastAsia="宋体" w:cs="宋体"/>
          <w:kern w:val="0"/>
          <w:sz w:val="24"/>
          <w:szCs w:val="24"/>
          <w:u w:val="single"/>
          <w:lang w:val="zh-CN"/>
        </w:rPr>
        <w:t>_  _</w:t>
      </w: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万元整。因为任何原因合同未能达到上述时间甲方不作任何补赏。</w:t>
      </w:r>
    </w:p>
    <w:p w14:paraId="0BBC183C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</w:p>
    <w:p w14:paraId="532672B5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　　第十五条 因本合同引起的或与本合同有关的任何争议，均提请甲方所在地仲裁委员会按照该会仲裁规则进行仲裁。任何一方不服仲裁裁决的，可继续向甲方所在地人民法院提起诉讼。</w:t>
      </w:r>
    </w:p>
    <w:p w14:paraId="4A0A7747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</w:p>
    <w:p w14:paraId="79F8BE9E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　　第十六条 本合同首部甲、乙双方的通讯地址为双方联系的唯一固定通讯地址，若在履行本合同中双方有任何争议，甚至涉及仲裁时，该地址为双方法定地址。若其中一方通讯地址发生变化，应立即书面通知另一方，否则，造成双方联系障碍，由有过错的一方负责。</w:t>
      </w:r>
    </w:p>
    <w:p w14:paraId="6D8850CA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</w:p>
    <w:p w14:paraId="12F843A7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　　第十七条 本合同一式两份，甲乙双方各执一份，双方就此合同内容向第三方保密。</w:t>
      </w:r>
    </w:p>
    <w:p w14:paraId="31DC55DA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</w:p>
    <w:p w14:paraId="0F5FE1E0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  <w:bookmarkStart w:id="0" w:name="_GoBack"/>
      <w:bookmarkEnd w:id="0"/>
    </w:p>
    <w:p w14:paraId="64335FED">
      <w:pPr>
        <w:autoSpaceDE w:val="0"/>
        <w:autoSpaceDN w:val="0"/>
        <w:adjustRightInd w:val="0"/>
        <w:spacing w:line="360" w:lineRule="auto"/>
        <w:jc w:val="left"/>
        <w:rPr>
          <w:rFonts w:hint="eastAsia" w:ascii="宋体" w:hAnsi="宋体" w:eastAsia="宋体" w:cs="宋体"/>
          <w:kern w:val="0"/>
          <w:sz w:val="24"/>
          <w:szCs w:val="24"/>
          <w:lang w:val="zh-CN"/>
        </w:rPr>
      </w:pPr>
    </w:p>
    <w:p w14:paraId="735E1738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　　甲方（公章）                                  乙方（签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名</w:t>
      </w: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）</w:t>
      </w:r>
    </w:p>
    <w:p w14:paraId="7987AD13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　  日期：年 月 日                                日期：年  月   日</w:t>
      </w:r>
    </w:p>
    <w:p w14:paraId="467CBC2A"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removePersonalInformation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5F903BF"/>
    <w:rsid w:val="000473BF"/>
    <w:rsid w:val="001E6282"/>
    <w:rsid w:val="00231072"/>
    <w:rsid w:val="00480479"/>
    <w:rsid w:val="006D57A6"/>
    <w:rsid w:val="00767F68"/>
    <w:rsid w:val="007E584E"/>
    <w:rsid w:val="00953839"/>
    <w:rsid w:val="00B025AE"/>
    <w:rsid w:val="00B21E6D"/>
    <w:rsid w:val="00D1089B"/>
    <w:rsid w:val="00EF1687"/>
    <w:rsid w:val="00F81808"/>
    <w:rsid w:val="05F903BF"/>
    <w:rsid w:val="162228F1"/>
    <w:rsid w:val="296224A2"/>
    <w:rsid w:val="640E3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Times New Roman" w:asciiTheme="minorHAnsi" w:hAnsiTheme="minorHAnsi" w:eastAsiaTheme="minorEastAsia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cs="Times New Roman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bb3214d4-d2e3-463b-ae3b-97ca6cde939c\&#25945;&#32946;&#22521;&#35757;&#21171;&#21153;&#21512;&#21516;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教育培训劳务合同.docx</Template>
  <Pages>3</Pages>
  <Words>1276</Words>
  <Characters>1295</Characters>
  <Lines>11</Lines>
  <Paragraphs>3</Paragraphs>
  <TotalTime>2</TotalTime>
  <ScaleCrop>false</ScaleCrop>
  <LinksUpToDate>false</LinksUpToDate>
  <CharactersWithSpaces>1488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2025-04-29T07:43:00Z</dcterms:created>
  <dcterms:modified xsi:type="dcterms:W3CDTF">2025-04-29T07:46:25Z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UUID">
    <vt:lpwstr>v1.0_mb_JOfmEB/pTTlj4yzz6bSxVA==</vt:lpwstr>
  </property>
  <property fmtid="{D5CDD505-2E9C-101B-9397-08002B2CF9AE}" pid="4" name="ICV">
    <vt:lpwstr>327345DFE4B64D7F86A49F3B5AD2C51E_11</vt:lpwstr>
  </property>
  <property fmtid="{D5CDD505-2E9C-101B-9397-08002B2CF9AE}" pid="5" name="KSOTemplateDocerSaveRecord">
    <vt:lpwstr>eyJoZGlkIjoiYTU4YzcyMmQ0YTE1MWMzNDUyMzA5MjNhNTYxZTJlYjciLCJ1c2VySWQiOiI5MzE4NTA0NDMifQ==</vt:lpwstr>
  </property>
</Properties>
</file>